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DD0F" w14:textId="2715C2B0" w:rsidR="00A96F2C" w:rsidRPr="00A96F2C" w:rsidRDefault="00A96F2C" w:rsidP="00A96F2C">
      <w:pPr>
        <w:pStyle w:val="Rubrik1"/>
      </w:pPr>
      <w:r w:rsidRPr="00A96F2C">
        <w:t>[Titel som beskriver mötets innehåll och syfte]</w:t>
      </w:r>
    </w:p>
    <w:p w14:paraId="2F5B8D23" w14:textId="64934264" w:rsidR="00A96F2C" w:rsidRPr="00A96F2C" w:rsidRDefault="00A96F2C" w:rsidP="00A96F2C">
      <w:pPr>
        <w:spacing w:after="0"/>
        <w:rPr>
          <w:rFonts w:asciiTheme="minorBidi" w:hAnsiTheme="minorBidi"/>
        </w:rPr>
      </w:pPr>
      <w:r w:rsidRPr="00A96F2C">
        <w:rPr>
          <w:rFonts w:asciiTheme="minorBidi" w:hAnsiTheme="minorBidi"/>
        </w:rPr>
        <w:t>Sammankallande:</w:t>
      </w:r>
    </w:p>
    <w:p w14:paraId="66423FF2" w14:textId="77777777" w:rsidR="00A96F2C" w:rsidRPr="00A96F2C" w:rsidRDefault="00A96F2C" w:rsidP="00A96F2C">
      <w:pPr>
        <w:spacing w:after="0"/>
        <w:rPr>
          <w:rFonts w:asciiTheme="minorBidi" w:hAnsiTheme="minorBidi"/>
        </w:rPr>
      </w:pPr>
      <w:r w:rsidRPr="00A96F2C">
        <w:rPr>
          <w:rFonts w:asciiTheme="minorBidi" w:hAnsiTheme="minorBidi"/>
        </w:rPr>
        <w:t>Sekreterare:</w:t>
      </w:r>
    </w:p>
    <w:p w14:paraId="667315F8" w14:textId="169C04A7" w:rsidR="00C9786A" w:rsidRDefault="00A96F2C" w:rsidP="00A96F2C">
      <w:pPr>
        <w:spacing w:after="0"/>
        <w:rPr>
          <w:rFonts w:asciiTheme="minorBidi" w:hAnsiTheme="minorBidi"/>
        </w:rPr>
      </w:pPr>
      <w:r w:rsidRPr="00A96F2C">
        <w:rPr>
          <w:rFonts w:asciiTheme="minorBidi" w:hAnsiTheme="minorBidi"/>
        </w:rPr>
        <w:t>Närvarande:</w:t>
      </w:r>
    </w:p>
    <w:p w14:paraId="0EB83AB1" w14:textId="77777777" w:rsidR="00A96F2C" w:rsidRPr="00A96F2C" w:rsidRDefault="00A96F2C" w:rsidP="00A96F2C">
      <w:pPr>
        <w:spacing w:after="0"/>
        <w:rPr>
          <w:rFonts w:asciiTheme="minorBidi" w:hAnsiTheme="minorBidi"/>
        </w:rPr>
      </w:pPr>
    </w:p>
    <w:p w14:paraId="6692F80F" w14:textId="5B8A5F33" w:rsidR="00D23FDD" w:rsidRPr="00A96F2C" w:rsidRDefault="00D23FDD" w:rsidP="00C9786A">
      <w:pPr>
        <w:pStyle w:val="Rubrik2"/>
      </w:pPr>
      <w:r w:rsidRPr="00A96F2C">
        <w:t>Dagordning</w:t>
      </w:r>
    </w:p>
    <w:p w14:paraId="43D75556" w14:textId="7075DB57" w:rsidR="00E5629C" w:rsidRPr="00A96F2C" w:rsidRDefault="00E5629C" w:rsidP="00E5629C">
      <w:pPr>
        <w:pStyle w:val="Liststycke"/>
        <w:numPr>
          <w:ilvl w:val="0"/>
          <w:numId w:val="1"/>
        </w:numPr>
        <w:rPr>
          <w:rFonts w:asciiTheme="minorBidi" w:hAnsiTheme="minorBidi"/>
        </w:rPr>
      </w:pPr>
      <w:r w:rsidRPr="00A96F2C">
        <w:rPr>
          <w:rFonts w:asciiTheme="minorBidi" w:hAnsiTheme="minorBidi"/>
        </w:rPr>
        <w:t>Mötets öppnande och val av sekreterare</w:t>
      </w:r>
    </w:p>
    <w:sdt>
      <w:sdtPr>
        <w:rPr>
          <w:rFonts w:asciiTheme="minorBidi" w:hAnsiTheme="minorBidi"/>
        </w:rPr>
        <w:id w:val="972178631"/>
        <w:placeholder>
          <w:docPart w:val="DefaultPlaceholder_-1854013440"/>
        </w:placeholder>
        <w:text/>
      </w:sdtPr>
      <w:sdtEndPr/>
      <w:sdtContent>
        <w:p w14:paraId="0127C1D8" w14:textId="7F02796D" w:rsidR="00E5629C" w:rsidRPr="00A96F2C" w:rsidRDefault="00E5629C" w:rsidP="00E5629C">
          <w:pPr>
            <w:pStyle w:val="Liststycke"/>
            <w:numPr>
              <w:ilvl w:val="0"/>
              <w:numId w:val="1"/>
            </w:numPr>
            <w:rPr>
              <w:rFonts w:asciiTheme="minorBidi" w:hAnsiTheme="minorBidi"/>
            </w:rPr>
          </w:pPr>
          <w:r w:rsidRPr="00A96F2C">
            <w:rPr>
              <w:rFonts w:asciiTheme="minorBidi" w:hAnsiTheme="minorBidi"/>
            </w:rPr>
            <w:t>Agenda</w:t>
          </w:r>
        </w:p>
      </w:sdtContent>
    </w:sdt>
    <w:p w14:paraId="61F91497" w14:textId="77777777" w:rsidR="00E5629C" w:rsidRPr="00A96F2C" w:rsidRDefault="00E5629C" w:rsidP="00E5629C">
      <w:pPr>
        <w:pStyle w:val="Liststycke"/>
        <w:numPr>
          <w:ilvl w:val="0"/>
          <w:numId w:val="1"/>
        </w:numPr>
        <w:rPr>
          <w:rFonts w:asciiTheme="minorBidi" w:hAnsiTheme="minorBidi"/>
        </w:rPr>
      </w:pPr>
      <w:r w:rsidRPr="00A96F2C">
        <w:rPr>
          <w:rFonts w:asciiTheme="minorBidi" w:hAnsiTheme="minorBidi"/>
        </w:rPr>
        <w:t>Övrigt</w:t>
      </w:r>
    </w:p>
    <w:p w14:paraId="7DAF72F1" w14:textId="79978972" w:rsidR="00A418DD" w:rsidRPr="00A96F2C" w:rsidRDefault="00E5629C" w:rsidP="00C9786A">
      <w:pPr>
        <w:pStyle w:val="Liststycke"/>
        <w:numPr>
          <w:ilvl w:val="0"/>
          <w:numId w:val="1"/>
        </w:numPr>
        <w:rPr>
          <w:rFonts w:asciiTheme="minorBidi" w:hAnsiTheme="minorBidi"/>
        </w:rPr>
      </w:pPr>
      <w:r w:rsidRPr="00A96F2C">
        <w:rPr>
          <w:rFonts w:asciiTheme="minorBidi" w:hAnsiTheme="minorBidi"/>
        </w:rPr>
        <w:t>Sammanfattning och avslut</w:t>
      </w:r>
    </w:p>
    <w:p w14:paraId="61915ECA" w14:textId="77777777" w:rsidR="00C9786A" w:rsidRPr="00A96F2C" w:rsidRDefault="00C9786A" w:rsidP="00C9786A">
      <w:pPr>
        <w:rPr>
          <w:rFonts w:asciiTheme="minorBidi" w:hAnsiTheme="minorBidi"/>
        </w:rPr>
      </w:pPr>
    </w:p>
    <w:p w14:paraId="4ED9905F" w14:textId="77777777" w:rsidR="00A418DD" w:rsidRPr="00A96F2C" w:rsidRDefault="00822B01" w:rsidP="00C9786A">
      <w:pPr>
        <w:pStyle w:val="Rubrik2"/>
      </w:pPr>
      <w:r w:rsidRPr="00A96F2C">
        <w:t>Anteckningar</w:t>
      </w:r>
    </w:p>
    <w:p w14:paraId="0CFE2305" w14:textId="77777777" w:rsidR="00C9786A" w:rsidRPr="00A96F2C" w:rsidRDefault="00C9786A" w:rsidP="00C9786A">
      <w:pPr>
        <w:rPr>
          <w:rFonts w:asciiTheme="minorBidi" w:hAnsiTheme="minorBidi"/>
        </w:rPr>
      </w:pPr>
    </w:p>
    <w:p w14:paraId="618C6CF7" w14:textId="34049049" w:rsidR="00C9786A" w:rsidRPr="00A96F2C" w:rsidRDefault="00384AB6" w:rsidP="00A96F2C">
      <w:pPr>
        <w:pStyle w:val="Rubrik2"/>
      </w:pPr>
      <w:r w:rsidRPr="00A96F2C">
        <w:t>Sammanfattning</w:t>
      </w:r>
    </w:p>
    <w:p w14:paraId="21BF802A" w14:textId="77777777" w:rsidR="00A96F2C" w:rsidRPr="00A96F2C" w:rsidRDefault="00A96F2C" w:rsidP="00A96F2C">
      <w:pPr>
        <w:rPr>
          <w:rFonts w:asciiTheme="minorBidi" w:hAnsiTheme="minorBidi"/>
        </w:rPr>
      </w:pPr>
    </w:p>
    <w:p w14:paraId="222175A3" w14:textId="03CDE2E0" w:rsidR="00384AB6" w:rsidRDefault="00384AB6" w:rsidP="005C2C4B">
      <w:pPr>
        <w:pStyle w:val="Rubrik3"/>
      </w:pPr>
      <w:r w:rsidRPr="00A96F2C">
        <w:t>Att göra:</w:t>
      </w:r>
    </w:p>
    <w:p w14:paraId="674CB438" w14:textId="77777777" w:rsidR="00A96F2C" w:rsidRDefault="00A96F2C" w:rsidP="00A96F2C">
      <w:pPr>
        <w:spacing w:after="0"/>
      </w:pPr>
      <w:r>
        <w:t xml:space="preserve">☐ </w:t>
      </w:r>
    </w:p>
    <w:p w14:paraId="04AAC6E7" w14:textId="77777777" w:rsidR="00A96F2C" w:rsidRDefault="00A96F2C" w:rsidP="00A96F2C">
      <w:pPr>
        <w:spacing w:after="0"/>
      </w:pPr>
      <w:r>
        <w:t xml:space="preserve">☐ </w:t>
      </w:r>
    </w:p>
    <w:p w14:paraId="2B130682" w14:textId="42057B01" w:rsidR="00384AB6" w:rsidRPr="00A96F2C" w:rsidRDefault="00A96F2C" w:rsidP="00A96F2C">
      <w:pPr>
        <w:spacing w:after="0"/>
      </w:pPr>
      <w:r>
        <w:t xml:space="preserve">☐ </w:t>
      </w:r>
    </w:p>
    <w:sectPr w:rsidR="00384AB6" w:rsidRPr="00A96F2C" w:rsidSect="00A418DD">
      <w:headerReference w:type="default" r:id="rId12"/>
      <w:footerReference w:type="default" r:id="rId13"/>
      <w:headerReference w:type="first" r:id="rId14"/>
      <w:pgSz w:w="11906" w:h="16838"/>
      <w:pgMar w:top="2704" w:right="1417" w:bottom="1417" w:left="1417" w:header="713" w:footer="1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9FEB" w14:textId="77777777" w:rsidR="000B5DC0" w:rsidRDefault="000B5DC0" w:rsidP="00A97748">
      <w:pPr>
        <w:spacing w:after="0" w:line="240" w:lineRule="auto"/>
      </w:pPr>
      <w:r>
        <w:separator/>
      </w:r>
    </w:p>
  </w:endnote>
  <w:endnote w:type="continuationSeparator" w:id="0">
    <w:p w14:paraId="390D16AD" w14:textId="77777777" w:rsidR="000B5DC0" w:rsidRDefault="000B5DC0" w:rsidP="00A9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4182" w14:textId="77777777" w:rsidR="005B2E6A" w:rsidRDefault="00FF0DA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FB6EFA" wp14:editId="0BCF3383">
              <wp:simplePos x="0" y="0"/>
              <wp:positionH relativeFrom="column">
                <wp:posOffset>-899795</wp:posOffset>
              </wp:positionH>
              <wp:positionV relativeFrom="paragraph">
                <wp:posOffset>-560782</wp:posOffset>
              </wp:positionV>
              <wp:extent cx="7564120" cy="870509"/>
              <wp:effectExtent l="0" t="0" r="17780" b="25400"/>
              <wp:wrapNone/>
              <wp:docPr id="1169236438" name="Flödesschema: Dokumen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564120" cy="870509"/>
                      </a:xfrm>
                      <a:prstGeom prst="flowChartDocument">
                        <a:avLst/>
                      </a:prstGeom>
                      <a:solidFill>
                        <a:schemeClr val="accent3"/>
                      </a:solidFill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2EBD0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ödesschema: Dokument 7" o:spid="_x0000_s1026" type="#_x0000_t114" style="position:absolute;margin-left:-70.85pt;margin-top:-44.15pt;width:595.6pt;height:68.5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" fillcolor="#c1e6fb [3206]" strokecolor="#c1e6fb [3206]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A66A0" w14:textId="77777777" w:rsidR="000B5DC0" w:rsidRDefault="000B5DC0" w:rsidP="00A97748">
      <w:pPr>
        <w:spacing w:after="0" w:line="240" w:lineRule="auto"/>
      </w:pPr>
      <w:r>
        <w:separator/>
      </w:r>
    </w:p>
  </w:footnote>
  <w:footnote w:type="continuationSeparator" w:id="0">
    <w:p w14:paraId="02685234" w14:textId="77777777" w:rsidR="000B5DC0" w:rsidRDefault="000B5DC0" w:rsidP="00A97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9D4C" w14:textId="3DCCE5F3" w:rsidR="00A97748" w:rsidRDefault="00A97748" w:rsidP="00A97748">
    <w:pPr>
      <w:pStyle w:val="Sidhuvud"/>
      <w:tabs>
        <w:tab w:val="clear" w:pos="9072"/>
      </w:tabs>
      <w:ind w:firstLine="1304"/>
      <w:jc w:val="right"/>
      <w:rPr>
        <w:sz w:val="18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8E6D" w14:textId="13AFB129" w:rsidR="00C20A3E" w:rsidRPr="00D23FDD" w:rsidRDefault="004414B1" w:rsidP="00FC48EC">
    <w:pPr>
      <w:pStyle w:val="Sidhuvud"/>
      <w:tabs>
        <w:tab w:val="clear" w:pos="9072"/>
      </w:tabs>
      <w:ind w:firstLine="2608"/>
      <w:jc w:val="right"/>
      <w:rPr>
        <w:rFonts w:asciiTheme="minorBidi" w:hAnsiTheme="minorBidi"/>
        <w:sz w:val="18"/>
        <w:szCs w:val="20"/>
      </w:rPr>
    </w:pPr>
    <w:r w:rsidRPr="00D23FDD">
      <w:rPr>
        <w:rFonts w:asciiTheme="minorBidi" w:hAnsiTheme="minorBidi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5167" behindDoc="1" locked="0" layoutInCell="1" allowOverlap="1" wp14:anchorId="68678A52" wp14:editId="45107F43">
              <wp:simplePos x="0" y="0"/>
              <wp:positionH relativeFrom="column">
                <wp:posOffset>-881322</wp:posOffset>
              </wp:positionH>
              <wp:positionV relativeFrom="paragraph">
                <wp:posOffset>-452755</wp:posOffset>
              </wp:positionV>
              <wp:extent cx="7531100" cy="1477819"/>
              <wp:effectExtent l="0" t="0" r="12700" b="27305"/>
              <wp:wrapNone/>
              <wp:docPr id="216542838" name="Flödesschema: Dokumen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1100" cy="1477819"/>
                      </a:xfrm>
                      <a:prstGeom prst="flowChartDocument">
                        <a:avLst/>
                      </a:prstGeom>
                      <a:solidFill>
                        <a:schemeClr val="accent3"/>
                      </a:solidFill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2E4D69" w14:textId="26A4426E" w:rsidR="00FC48EC" w:rsidRPr="00D23FDD" w:rsidRDefault="003707A9" w:rsidP="00FC48EC">
                          <w:pPr>
                            <w:ind w:left="1304" w:firstLine="1304"/>
                            <w:rPr>
                              <w:rFonts w:asciiTheme="minorBidi" w:hAnsiTheme="minorBid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Bidi" w:hAnsiTheme="minorBidi"/>
                              <w:b/>
                              <w:bCs/>
                              <w:color w:val="18185C" w:themeColor="accent1"/>
                              <w:sz w:val="32"/>
                              <w:szCs w:val="32"/>
                            </w:rPr>
                            <w:t>A</w:t>
                          </w:r>
                          <w:r w:rsidR="00C855A0" w:rsidRPr="00D23FDD">
                            <w:rPr>
                              <w:rFonts w:asciiTheme="minorBidi" w:hAnsiTheme="minorBidi"/>
                              <w:b/>
                              <w:bCs/>
                              <w:color w:val="18185C" w:themeColor="accent1"/>
                              <w:sz w:val="32"/>
                              <w:szCs w:val="32"/>
                            </w:rPr>
                            <w:t>nteckningar</w:t>
                          </w:r>
                          <w:r w:rsidR="005C2C4B">
                            <w:rPr>
                              <w:rFonts w:asciiTheme="minorBidi" w:hAnsiTheme="minorBidi"/>
                              <w:b/>
                              <w:bCs/>
                              <w:color w:val="18185C" w:themeColor="accent1"/>
                              <w:sz w:val="32"/>
                              <w:szCs w:val="32"/>
                            </w:rPr>
                            <w:t xml:space="preserve"> medlemsmöte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678A5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ödesschema: Dokument 6" o:spid="_x0000_s1026" type="#_x0000_t114" style="position:absolute;left:0;text-align:left;margin-left:-69.4pt;margin-top:-35.65pt;width:593pt;height:116.35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" fillcolor="#c1e6fb [3206]" strokecolor="#c1e6fb [3206]" strokeweight="1.5pt">
              <v:textbox>
                <w:txbxContent>
                  <w:p w14:paraId="572E4D69" w14:textId="26A4426E" w:rsidR="00FC48EC" w:rsidRPr="00D23FDD" w:rsidRDefault="003707A9" w:rsidP="00FC48EC">
                    <w:pPr>
                      <w:ind w:left="1304" w:firstLine="1304"/>
                      <w:rPr>
                        <w:rFonts w:asciiTheme="minorBidi" w:hAnsiTheme="minorBid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Theme="minorBidi" w:hAnsiTheme="minorBidi"/>
                        <w:b/>
                        <w:bCs/>
                        <w:color w:val="18185C" w:themeColor="accent1"/>
                        <w:sz w:val="32"/>
                        <w:szCs w:val="32"/>
                      </w:rPr>
                      <w:t>A</w:t>
                    </w:r>
                    <w:r w:rsidR="00C855A0" w:rsidRPr="00D23FDD">
                      <w:rPr>
                        <w:rFonts w:asciiTheme="minorBidi" w:hAnsiTheme="minorBidi"/>
                        <w:b/>
                        <w:bCs/>
                        <w:color w:val="18185C" w:themeColor="accent1"/>
                        <w:sz w:val="32"/>
                        <w:szCs w:val="32"/>
                      </w:rPr>
                      <w:t>nteckningar</w:t>
                    </w:r>
                    <w:r w:rsidR="005C2C4B">
                      <w:rPr>
                        <w:rFonts w:asciiTheme="minorBidi" w:hAnsiTheme="minorBidi"/>
                        <w:b/>
                        <w:bCs/>
                        <w:color w:val="18185C" w:themeColor="accent1"/>
                        <w:sz w:val="32"/>
                        <w:szCs w:val="32"/>
                      </w:rPr>
                      <w:t xml:space="preserve"> medlemsmöte</w:t>
                    </w:r>
                  </w:p>
                </w:txbxContent>
              </v:textbox>
            </v:shape>
          </w:pict>
        </mc:Fallback>
      </mc:AlternateContent>
    </w:r>
    <w:r w:rsidR="00C20A3E" w:rsidRPr="00D23FDD">
      <w:rPr>
        <w:rFonts w:asciiTheme="minorBidi" w:hAnsiTheme="minorBidi"/>
        <w:noProof/>
        <w:sz w:val="18"/>
        <w:szCs w:val="20"/>
      </w:rPr>
      <w:drawing>
        <wp:anchor distT="0" distB="0" distL="114300" distR="114300" simplePos="0" relativeHeight="251660288" behindDoc="0" locked="0" layoutInCell="1" allowOverlap="1" wp14:anchorId="1426DA49" wp14:editId="66F264BC">
          <wp:simplePos x="0" y="0"/>
          <wp:positionH relativeFrom="column">
            <wp:posOffset>-812800</wp:posOffset>
          </wp:positionH>
          <wp:positionV relativeFrom="paragraph">
            <wp:posOffset>-340130</wp:posOffset>
          </wp:positionV>
          <wp:extent cx="1004299" cy="1002863"/>
          <wp:effectExtent l="0" t="0" r="0" b="0"/>
          <wp:wrapNone/>
          <wp:docPr id="1955012260" name="Bildobjekt 2" descr="Fackförbundet ST:s logotyp. En klarblå kvadrat med bokstäverna ST i vitt. Under kvadraten står det Fackförbundet 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012260" name="Bildobjekt 2" descr="Fackförbundet ST:s logotyp. En klarblå kvadrat med bokstäverna ST i vitt. Under kvadraten står det Fackförbundet 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299" cy="1002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0A3E" w:rsidRPr="00D23FDD">
      <w:rPr>
        <w:rFonts w:asciiTheme="minorBidi" w:hAnsiTheme="minorBidi"/>
        <w:sz w:val="18"/>
        <w:szCs w:val="20"/>
      </w:rPr>
      <w:fldChar w:fldCharType="begin"/>
    </w:r>
    <w:r w:rsidR="00C20A3E" w:rsidRPr="00D23FDD">
      <w:rPr>
        <w:rFonts w:asciiTheme="minorBidi" w:hAnsiTheme="minorBidi"/>
        <w:sz w:val="18"/>
        <w:szCs w:val="20"/>
      </w:rPr>
      <w:instrText xml:space="preserve"> TIME \@ "yyyy-MM-dd" </w:instrText>
    </w:r>
    <w:r w:rsidR="00C20A3E" w:rsidRPr="00D23FDD">
      <w:rPr>
        <w:rFonts w:asciiTheme="minorBidi" w:hAnsiTheme="minorBidi"/>
        <w:sz w:val="18"/>
        <w:szCs w:val="20"/>
      </w:rPr>
      <w:fldChar w:fldCharType="separate"/>
    </w:r>
    <w:r w:rsidR="003707A9">
      <w:rPr>
        <w:rFonts w:asciiTheme="minorBidi" w:hAnsiTheme="minorBidi"/>
        <w:noProof/>
        <w:sz w:val="18"/>
        <w:szCs w:val="20"/>
      </w:rPr>
      <w:t>2026-07-14</w:t>
    </w:r>
    <w:r w:rsidR="00C20A3E" w:rsidRPr="00D23FDD">
      <w:rPr>
        <w:rFonts w:asciiTheme="minorBidi" w:hAnsiTheme="minorBidi"/>
        <w:sz w:val="18"/>
        <w:szCs w:val="20"/>
      </w:rPr>
      <w:fldChar w:fldCharType="end"/>
    </w:r>
  </w:p>
  <w:p w14:paraId="7678B31C" w14:textId="78C560E2" w:rsidR="00D23FDD" w:rsidRPr="005C2C4B" w:rsidRDefault="00A96F2C" w:rsidP="00A96F2C">
    <w:pPr>
      <w:pStyle w:val="Sidhuvud"/>
      <w:tabs>
        <w:tab w:val="clear" w:pos="9072"/>
      </w:tabs>
      <w:ind w:firstLine="2608"/>
      <w:jc w:val="right"/>
      <w:rPr>
        <w:rFonts w:asciiTheme="minorBidi" w:hAnsiTheme="minorBidi"/>
        <w:sz w:val="18"/>
        <w:szCs w:val="20"/>
      </w:rPr>
    </w:pPr>
    <w:r>
      <w:rPr>
        <w:rFonts w:asciiTheme="minorBidi" w:hAnsiTheme="minorBidi"/>
        <w:sz w:val="18"/>
        <w:szCs w:val="20"/>
      </w:rPr>
      <w:tab/>
    </w:r>
    <w:r>
      <w:rPr>
        <w:rFonts w:asciiTheme="minorBidi" w:hAnsiTheme="minorBidi"/>
        <w:sz w:val="18"/>
        <w:szCs w:val="20"/>
      </w:rPr>
      <w:tab/>
    </w:r>
    <w:r>
      <w:rPr>
        <w:rFonts w:asciiTheme="minorBidi" w:hAnsiTheme="minorBidi"/>
        <w:sz w:val="18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60D"/>
    <w:multiLevelType w:val="hybridMultilevel"/>
    <w:tmpl w:val="818AED9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301BC"/>
    <w:multiLevelType w:val="hybridMultilevel"/>
    <w:tmpl w:val="75386E22"/>
    <w:lvl w:ilvl="0" w:tplc="C296AD8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10770">
    <w:abstractNumId w:val="0"/>
  </w:num>
  <w:num w:numId="2" w16cid:durableId="64601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A0"/>
    <w:rsid w:val="00087CEC"/>
    <w:rsid w:val="00093F0A"/>
    <w:rsid w:val="000B5DC0"/>
    <w:rsid w:val="000E5E9E"/>
    <w:rsid w:val="00136F05"/>
    <w:rsid w:val="00213182"/>
    <w:rsid w:val="0023772B"/>
    <w:rsid w:val="00242AF9"/>
    <w:rsid w:val="002478D8"/>
    <w:rsid w:val="00254660"/>
    <w:rsid w:val="002574C5"/>
    <w:rsid w:val="002771BC"/>
    <w:rsid w:val="003707A9"/>
    <w:rsid w:val="00384AB6"/>
    <w:rsid w:val="00397566"/>
    <w:rsid w:val="003A65E4"/>
    <w:rsid w:val="00426BC0"/>
    <w:rsid w:val="004414B1"/>
    <w:rsid w:val="004719C6"/>
    <w:rsid w:val="00487BAD"/>
    <w:rsid w:val="004B2F21"/>
    <w:rsid w:val="004E33A8"/>
    <w:rsid w:val="004E5549"/>
    <w:rsid w:val="00533DE8"/>
    <w:rsid w:val="00543ABD"/>
    <w:rsid w:val="005B2E6A"/>
    <w:rsid w:val="005B4E53"/>
    <w:rsid w:val="005C2C4B"/>
    <w:rsid w:val="00664817"/>
    <w:rsid w:val="00680531"/>
    <w:rsid w:val="00723F09"/>
    <w:rsid w:val="00745220"/>
    <w:rsid w:val="00746E2C"/>
    <w:rsid w:val="00766908"/>
    <w:rsid w:val="007717D0"/>
    <w:rsid w:val="0078461D"/>
    <w:rsid w:val="008209D0"/>
    <w:rsid w:val="00822B01"/>
    <w:rsid w:val="00855094"/>
    <w:rsid w:val="00855295"/>
    <w:rsid w:val="009106C8"/>
    <w:rsid w:val="00910AEE"/>
    <w:rsid w:val="00947168"/>
    <w:rsid w:val="00955BA8"/>
    <w:rsid w:val="0097102B"/>
    <w:rsid w:val="009B2192"/>
    <w:rsid w:val="009D749B"/>
    <w:rsid w:val="009E2766"/>
    <w:rsid w:val="009E7969"/>
    <w:rsid w:val="00A418DD"/>
    <w:rsid w:val="00A45189"/>
    <w:rsid w:val="00A70C16"/>
    <w:rsid w:val="00A85323"/>
    <w:rsid w:val="00A96F2C"/>
    <w:rsid w:val="00A97748"/>
    <w:rsid w:val="00AB00F3"/>
    <w:rsid w:val="00AB30CD"/>
    <w:rsid w:val="00AD576E"/>
    <w:rsid w:val="00AF367B"/>
    <w:rsid w:val="00B35595"/>
    <w:rsid w:val="00B70C81"/>
    <w:rsid w:val="00B931BC"/>
    <w:rsid w:val="00BA0679"/>
    <w:rsid w:val="00C20A3E"/>
    <w:rsid w:val="00C855A0"/>
    <w:rsid w:val="00C9786A"/>
    <w:rsid w:val="00CE0226"/>
    <w:rsid w:val="00CF1006"/>
    <w:rsid w:val="00CF7D7C"/>
    <w:rsid w:val="00D23FDD"/>
    <w:rsid w:val="00D33632"/>
    <w:rsid w:val="00D73866"/>
    <w:rsid w:val="00D856D9"/>
    <w:rsid w:val="00DA02AE"/>
    <w:rsid w:val="00DB43F5"/>
    <w:rsid w:val="00DC09FF"/>
    <w:rsid w:val="00DD0E81"/>
    <w:rsid w:val="00DF0C3F"/>
    <w:rsid w:val="00E5629C"/>
    <w:rsid w:val="00E66047"/>
    <w:rsid w:val="00F171E7"/>
    <w:rsid w:val="00F257A6"/>
    <w:rsid w:val="00F25A7C"/>
    <w:rsid w:val="00F463EB"/>
    <w:rsid w:val="00F84A7F"/>
    <w:rsid w:val="00FC48EC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D1588"/>
  <w15:chartTrackingRefBased/>
  <w15:docId w15:val="{DDD9E0A5-4439-48D4-9E9A-CFE71525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1BC"/>
    <w:rPr>
      <w:rFonts w:ascii="Aptos" w:hAnsi="Aptos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A96F2C"/>
    <w:pPr>
      <w:keepNext/>
      <w:keepLines/>
      <w:spacing w:before="360" w:after="600"/>
      <w:outlineLvl w:val="0"/>
    </w:pPr>
    <w:rPr>
      <w:rFonts w:asciiTheme="minorBidi" w:eastAsiaTheme="majorEastAsia" w:hAnsiTheme="minorBidi"/>
      <w:b/>
      <w:color w:val="18185C" w:themeColor="accent1"/>
      <w:sz w:val="40"/>
      <w:szCs w:val="4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9786A"/>
    <w:pPr>
      <w:keepNext/>
      <w:keepLines/>
      <w:spacing w:before="160" w:after="120"/>
      <w:outlineLvl w:val="1"/>
    </w:pPr>
    <w:rPr>
      <w:rFonts w:asciiTheme="minorBidi" w:eastAsiaTheme="majorEastAsia" w:hAnsiTheme="minorBidi"/>
      <w:b/>
      <w:color w:val="18185C" w:themeColor="accent1"/>
      <w:sz w:val="28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C2C4B"/>
    <w:pPr>
      <w:keepNext/>
      <w:keepLines/>
      <w:spacing w:before="160" w:after="80"/>
      <w:outlineLvl w:val="2"/>
    </w:pPr>
    <w:rPr>
      <w:rFonts w:asciiTheme="minorBidi" w:eastAsiaTheme="majorEastAsia" w:hAnsiTheme="minorBidi"/>
      <w:b/>
      <w:color w:val="18185C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77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21244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7748"/>
    <w:pPr>
      <w:keepNext/>
      <w:keepLines/>
      <w:spacing w:before="80" w:after="40"/>
      <w:outlineLvl w:val="4"/>
    </w:pPr>
    <w:rPr>
      <w:rFonts w:eastAsiaTheme="majorEastAsia" w:cstheme="majorBidi"/>
      <w:color w:val="12124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77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77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77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77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6F2C"/>
    <w:rPr>
      <w:rFonts w:asciiTheme="minorBidi" w:eastAsiaTheme="majorEastAsia" w:hAnsiTheme="minorBidi"/>
      <w:b/>
      <w:color w:val="18185C" w:themeColor="accent1"/>
      <w:sz w:val="40"/>
      <w:szCs w:val="48"/>
    </w:rPr>
  </w:style>
  <w:style w:type="character" w:customStyle="1" w:styleId="Rubrik2Char">
    <w:name w:val="Rubrik 2 Char"/>
    <w:basedOn w:val="Standardstycketeckensnitt"/>
    <w:link w:val="Rubrik2"/>
    <w:uiPriority w:val="9"/>
    <w:rsid w:val="00C9786A"/>
    <w:rPr>
      <w:rFonts w:asciiTheme="minorBidi" w:eastAsiaTheme="majorEastAsia" w:hAnsiTheme="minorBidi"/>
      <w:b/>
      <w:color w:val="18185C" w:themeColor="accent1"/>
      <w:sz w:val="28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5C2C4B"/>
    <w:rPr>
      <w:rFonts w:asciiTheme="minorBidi" w:eastAsiaTheme="majorEastAsia" w:hAnsiTheme="minorBidi"/>
      <w:b/>
      <w:color w:val="18185C" w:themeColor="accent1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7748"/>
    <w:rPr>
      <w:rFonts w:eastAsiaTheme="majorEastAsia" w:cstheme="majorBidi"/>
      <w:i/>
      <w:iCs/>
      <w:color w:val="121244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7748"/>
    <w:rPr>
      <w:rFonts w:eastAsiaTheme="majorEastAsia" w:cstheme="majorBidi"/>
      <w:color w:val="121244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77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77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77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7748"/>
    <w:rPr>
      <w:rFonts w:eastAsiaTheme="majorEastAsia" w:cstheme="majorBidi"/>
      <w:color w:val="272727" w:themeColor="text1" w:themeTint="D8"/>
    </w:rPr>
  </w:style>
  <w:style w:type="paragraph" w:styleId="Rubrik">
    <w:name w:val="Title"/>
    <w:aliases w:val="Underrubrik 1"/>
    <w:basedOn w:val="Normal"/>
    <w:next w:val="Normal"/>
    <w:link w:val="RubrikChar"/>
    <w:uiPriority w:val="10"/>
    <w:qFormat/>
    <w:rsid w:val="00F463EB"/>
    <w:pPr>
      <w:spacing w:before="120" w:after="120" w:line="240" w:lineRule="auto"/>
      <w:contextualSpacing/>
    </w:pPr>
    <w:rPr>
      <w:rFonts w:eastAsiaTheme="majorEastAsia" w:cstheme="majorBidi"/>
      <w:spacing w:val="-10"/>
      <w:kern w:val="28"/>
      <w:sz w:val="24"/>
      <w:szCs w:val="56"/>
    </w:rPr>
  </w:style>
  <w:style w:type="character" w:customStyle="1" w:styleId="RubrikChar">
    <w:name w:val="Rubrik Char"/>
    <w:aliases w:val="Underrubrik 1 Char"/>
    <w:basedOn w:val="Standardstycketeckensnitt"/>
    <w:link w:val="Rubrik"/>
    <w:uiPriority w:val="10"/>
    <w:rsid w:val="00F463EB"/>
    <w:rPr>
      <w:rFonts w:ascii="Aptos" w:eastAsiaTheme="majorEastAsia" w:hAnsi="Aptos" w:cstheme="majorBidi"/>
      <w:spacing w:val="-10"/>
      <w:kern w:val="28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A977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77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A977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77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A977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A97748"/>
    <w:rPr>
      <w:i/>
      <w:iCs/>
      <w:color w:val="121244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A97748"/>
    <w:pPr>
      <w:pBdr>
        <w:top w:val="single" w:sz="4" w:space="10" w:color="121244" w:themeColor="accent1" w:themeShade="BF"/>
        <w:bottom w:val="single" w:sz="4" w:space="10" w:color="121244" w:themeColor="accent1" w:themeShade="BF"/>
      </w:pBdr>
      <w:spacing w:before="360" w:after="360"/>
      <w:ind w:left="864" w:right="864"/>
      <w:jc w:val="center"/>
    </w:pPr>
    <w:rPr>
      <w:i/>
      <w:iCs/>
      <w:color w:val="121244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7748"/>
    <w:rPr>
      <w:i/>
      <w:iCs/>
      <w:color w:val="121244" w:themeColor="accent1" w:themeShade="BF"/>
    </w:rPr>
  </w:style>
  <w:style w:type="character" w:styleId="Starkreferens">
    <w:name w:val="Intense Reference"/>
    <w:basedOn w:val="Standardstycketeckensnitt"/>
    <w:uiPriority w:val="32"/>
    <w:rsid w:val="00A97748"/>
    <w:rPr>
      <w:b/>
      <w:bCs/>
      <w:smallCaps/>
      <w:color w:val="121244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9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97748"/>
    <w:rPr>
      <w:rFonts w:ascii="Arial" w:hAnsi="Arial"/>
      <w:sz w:val="22"/>
    </w:rPr>
  </w:style>
  <w:style w:type="paragraph" w:styleId="Sidfot">
    <w:name w:val="footer"/>
    <w:basedOn w:val="Normal"/>
    <w:link w:val="SidfotChar"/>
    <w:uiPriority w:val="99"/>
    <w:unhideWhenUsed/>
    <w:rsid w:val="00A97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97748"/>
    <w:rPr>
      <w:rFonts w:ascii="Arial" w:hAnsi="Arial"/>
      <w:sz w:val="22"/>
    </w:rPr>
  </w:style>
  <w:style w:type="character" w:styleId="Platshllartext">
    <w:name w:val="Placeholder Text"/>
    <w:basedOn w:val="Standardstycketeckensnitt"/>
    <w:uiPriority w:val="99"/>
    <w:semiHidden/>
    <w:rsid w:val="00DF0C3F"/>
    <w:rPr>
      <w:color w:val="666666"/>
    </w:rPr>
  </w:style>
  <w:style w:type="paragraph" w:styleId="Ingetavstnd">
    <w:name w:val="No Spacing"/>
    <w:uiPriority w:val="1"/>
    <w:qFormat/>
    <w:rsid w:val="002771BC"/>
    <w:pPr>
      <w:spacing w:after="0" w:line="240" w:lineRule="auto"/>
    </w:pPr>
    <w:rPr>
      <w:rFonts w:ascii="Aptos" w:hAnsi="Aptos"/>
      <w:sz w:val="22"/>
    </w:rPr>
  </w:style>
  <w:style w:type="table" w:styleId="Tabellrutnt">
    <w:name w:val="Table Grid"/>
    <w:basedOn w:val="Normaltabell"/>
    <w:uiPriority w:val="39"/>
    <w:rsid w:val="00DB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C4563-B2F1-4F0F-BBF8-1F3073CAA171}"/>
      </w:docPartPr>
      <w:docPartBody>
        <w:p w:rsidR="0022793C" w:rsidRDefault="00A5530C">
          <w:r w:rsidRPr="003862D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0C"/>
    <w:rsid w:val="00093F0A"/>
    <w:rsid w:val="00142562"/>
    <w:rsid w:val="0022793C"/>
    <w:rsid w:val="00242AF9"/>
    <w:rsid w:val="002C2DDF"/>
    <w:rsid w:val="00A5530C"/>
    <w:rsid w:val="00D3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3382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Anpassat 5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8185C"/>
      </a:accent1>
      <a:accent2>
        <a:srgbClr val="C0B3E0"/>
      </a:accent2>
      <a:accent3>
        <a:srgbClr val="C1E6FB"/>
      </a:accent3>
      <a:accent4>
        <a:srgbClr val="289CD7"/>
      </a:accent4>
      <a:accent5>
        <a:srgbClr val="F2B4D2"/>
      </a:accent5>
      <a:accent6>
        <a:srgbClr val="E279A4"/>
      </a:accent6>
      <a:hlink>
        <a:srgbClr val="E5007C"/>
      </a:hlink>
      <a:folHlink>
        <a:srgbClr val="05A39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Ad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8c960-e6ac-496f-ae94-a3343dd08025" xsi:nil="true"/>
    <lcf76f155ced4ddcb4097134ff3c332f xmlns="8fb4f21f-d8ac-47cf-ad20-5ca0fe49e8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B303A9B678EA4591EA05897533E996" ma:contentTypeVersion="12" ma:contentTypeDescription="Skapa ett nytt dokument." ma:contentTypeScope="" ma:versionID="5594bf3050b18b3969eedd85c649f7cb">
  <xsd:schema xmlns:xsd="http://www.w3.org/2001/XMLSchema" xmlns:xs="http://www.w3.org/2001/XMLSchema" xmlns:p="http://schemas.microsoft.com/office/2006/metadata/properties" xmlns:ns2="8fb4f21f-d8ac-47cf-ad20-5ca0fe49e804" xmlns:ns3="def8c960-e6ac-496f-ae94-a3343dd08025" targetNamespace="http://schemas.microsoft.com/office/2006/metadata/properties" ma:root="true" ma:fieldsID="05a888adc48b9c60ff4d2d5c083f19b5" ns2:_="" ns3:_="">
    <xsd:import namespace="8fb4f21f-d8ac-47cf-ad20-5ca0fe49e804"/>
    <xsd:import namespace="def8c960-e6ac-496f-ae94-a3343dd08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b4f21f-d8ac-47cf-ad20-5ca0fe49e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271e27b3-4a59-4e19-94f9-5f23f6fc4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8c960-e6ac-496f-ae94-a3343dd080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267718b-3d80-4d96-af47-170657672a51}" ma:internalName="TaxCatchAll" ma:showField="CatchAllData" ma:web="def8c960-e6ac-496f-ae94-a3343dd08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A2E1EE-9C07-4418-9555-3DD2F201FDE2}">
  <ds:schemaRefs>
    <ds:schemaRef ds:uri="http://schemas.microsoft.com/office/2006/metadata/properties"/>
    <ds:schemaRef ds:uri="http://schemas.microsoft.com/office/infopath/2007/PartnerControls"/>
    <ds:schemaRef ds:uri="def8c960-e6ac-496f-ae94-a3343dd08025"/>
    <ds:schemaRef ds:uri="8fb4f21f-d8ac-47cf-ad20-5ca0fe49e804"/>
  </ds:schemaRefs>
</ds:datastoreItem>
</file>

<file path=customXml/itemProps3.xml><?xml version="1.0" encoding="utf-8"?>
<ds:datastoreItem xmlns:ds="http://schemas.openxmlformats.org/officeDocument/2006/customXml" ds:itemID="{12FE990E-7A3D-4C56-9FEF-489E5BF021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B3ED0-DAB2-4EF0-A73E-CB1CA86B13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28F4285-C10B-4B78-BEBE-959EFAFE2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b4f21f-d8ac-47cf-ad20-5ca0fe49e804"/>
    <ds:schemaRef ds:uri="def8c960-e6ac-496f-ae94-a3343dd08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a456905-a1e2-4827-85a5-65f15b7b6a35}" enabled="0" method="" siteId="{7a456905-a1e2-4827-85a5-65f15b7b6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Mall_AO-medlemsmote.dotx</Template>
  <TotalTime>0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Colliander Celik</dc:creator>
  <cp:keywords/>
  <dc:description/>
  <cp:lastModifiedBy>Linnea Colliander Celik</cp:lastModifiedBy>
  <cp:revision>2</cp:revision>
  <cp:lastPrinted>2026-02-13T09:22:00Z</cp:lastPrinted>
  <dcterms:created xsi:type="dcterms:W3CDTF">2026-07-14T14:54:00Z</dcterms:created>
  <dcterms:modified xsi:type="dcterms:W3CDTF">2026-07-14T14:54:00Z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0x010100C9B303A9B678EA4591EA05897533E996</vt:lpwstr>
  </property>
  <property fmtid="{D5CDD505-2E9C-101B-9397-08002B2CF9AE}" pid="3" name="MediaServiceImageTags">
    <vt:lpwstr/>
  </property>
</Properties>
</file>